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0E299" w14:textId="4C89C628" w:rsidR="00C658D2" w:rsidRPr="00C658D2" w:rsidRDefault="00C658D2" w:rsidP="00C658D2">
      <w:pPr>
        <w:jc w:val="center"/>
        <w:rPr>
          <w:b/>
          <w:bCs/>
          <w:sz w:val="32"/>
          <w:szCs w:val="36"/>
        </w:rPr>
      </w:pPr>
      <w:r w:rsidRPr="00C658D2">
        <w:rPr>
          <w:b/>
          <w:bCs/>
          <w:sz w:val="32"/>
          <w:szCs w:val="36"/>
        </w:rPr>
        <w:t>NAROČILNICA ŠT. _____</w:t>
      </w:r>
      <w:r w:rsidR="00295478">
        <w:rPr>
          <w:b/>
          <w:bCs/>
          <w:sz w:val="32"/>
          <w:szCs w:val="36"/>
        </w:rPr>
        <w:t>____</w:t>
      </w:r>
    </w:p>
    <w:p w14:paraId="6831BFCE" w14:textId="77777777" w:rsidR="00C658D2" w:rsidRDefault="00C658D2"/>
    <w:tbl>
      <w:tblPr>
        <w:tblStyle w:val="Tabelamre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3310"/>
        <w:gridCol w:w="1021"/>
        <w:gridCol w:w="2291"/>
      </w:tblGrid>
      <w:tr w:rsidR="002A4ED5" w:rsidRPr="002A4ED5" w14:paraId="1DF38E2C" w14:textId="77777777" w:rsidTr="00EE326C">
        <w:tc>
          <w:tcPr>
            <w:tcW w:w="1499" w:type="pct"/>
            <w:vAlign w:val="bottom"/>
          </w:tcPr>
          <w:p w14:paraId="1F1FAC06" w14:textId="77777777" w:rsidR="002A4ED5" w:rsidRPr="002A4ED5" w:rsidRDefault="00DE3CD4" w:rsidP="002A4ED5">
            <w:r>
              <w:t>Izdajatelj (naziv in naslov)</w:t>
            </w:r>
          </w:p>
        </w:tc>
        <w:tc>
          <w:tcPr>
            <w:tcW w:w="3501" w:type="pct"/>
            <w:gridSpan w:val="3"/>
            <w:tcBorders>
              <w:bottom w:val="single" w:sz="4" w:space="0" w:color="auto"/>
            </w:tcBorders>
            <w:vAlign w:val="bottom"/>
          </w:tcPr>
          <w:p w14:paraId="1D17325B" w14:textId="55E5B4B0" w:rsidR="002A4ED5" w:rsidRPr="002A4ED5" w:rsidRDefault="002A4ED5" w:rsidP="002A4ED5"/>
        </w:tc>
      </w:tr>
      <w:tr w:rsidR="002A4ED5" w:rsidRPr="002A4ED5" w14:paraId="5D85CB2E" w14:textId="77777777" w:rsidTr="00EE326C">
        <w:tc>
          <w:tcPr>
            <w:tcW w:w="1499" w:type="pct"/>
            <w:vAlign w:val="bottom"/>
          </w:tcPr>
          <w:p w14:paraId="23A201E8" w14:textId="77777777" w:rsidR="002A4ED5" w:rsidRPr="002A4ED5" w:rsidRDefault="00DE3CD4" w:rsidP="002A4ED5">
            <w:r>
              <w:t>Kraj in datum izdaje:</w:t>
            </w:r>
          </w:p>
        </w:tc>
        <w:tc>
          <w:tcPr>
            <w:tcW w:w="3501" w:type="pct"/>
            <w:gridSpan w:val="3"/>
            <w:tcBorders>
              <w:bottom w:val="single" w:sz="4" w:space="0" w:color="auto"/>
            </w:tcBorders>
            <w:vAlign w:val="bottom"/>
          </w:tcPr>
          <w:p w14:paraId="192FE58B" w14:textId="6851A75D" w:rsidR="002A4ED5" w:rsidRPr="002A4ED5" w:rsidRDefault="002A4ED5" w:rsidP="002A4ED5"/>
        </w:tc>
      </w:tr>
      <w:tr w:rsidR="002A4ED5" w:rsidRPr="002A4ED5" w14:paraId="64F781BC" w14:textId="77777777" w:rsidTr="00EE326C">
        <w:tc>
          <w:tcPr>
            <w:tcW w:w="1499" w:type="pct"/>
            <w:vAlign w:val="bottom"/>
          </w:tcPr>
          <w:p w14:paraId="70D07AB3" w14:textId="77777777" w:rsidR="002A4ED5" w:rsidRPr="002A4ED5" w:rsidRDefault="00DE3CD4" w:rsidP="002A4ED5">
            <w:r>
              <w:t>Davčna številka:</w:t>
            </w:r>
          </w:p>
        </w:tc>
        <w:tc>
          <w:tcPr>
            <w:tcW w:w="3501" w:type="pct"/>
            <w:gridSpan w:val="3"/>
            <w:tcBorders>
              <w:bottom w:val="single" w:sz="4" w:space="0" w:color="auto"/>
            </w:tcBorders>
            <w:vAlign w:val="bottom"/>
          </w:tcPr>
          <w:p w14:paraId="090020D0" w14:textId="1F8E9C6A" w:rsidR="002A4ED5" w:rsidRPr="002A4ED5" w:rsidRDefault="002A4ED5" w:rsidP="002A4ED5"/>
        </w:tc>
      </w:tr>
      <w:tr w:rsidR="00EE326C" w:rsidRPr="002A4ED5" w14:paraId="118507BE" w14:textId="77777777" w:rsidTr="00EE326C">
        <w:tc>
          <w:tcPr>
            <w:tcW w:w="1499" w:type="pct"/>
            <w:vAlign w:val="bottom"/>
          </w:tcPr>
          <w:p w14:paraId="73BC2B25" w14:textId="742CE622" w:rsidR="00EE326C" w:rsidRDefault="00EE326C" w:rsidP="002A4ED5">
            <w:r>
              <w:t>Elektronski naslov:</w:t>
            </w:r>
          </w:p>
        </w:tc>
        <w:tc>
          <w:tcPr>
            <w:tcW w:w="1750" w:type="pct"/>
            <w:tcBorders>
              <w:bottom w:val="single" w:sz="4" w:space="0" w:color="auto"/>
            </w:tcBorders>
            <w:vAlign w:val="bottom"/>
          </w:tcPr>
          <w:p w14:paraId="7B7F04A9" w14:textId="77777777" w:rsidR="00EE326C" w:rsidRPr="002A4ED5" w:rsidRDefault="00EE326C" w:rsidP="002A4ED5"/>
        </w:tc>
        <w:tc>
          <w:tcPr>
            <w:tcW w:w="540" w:type="pct"/>
            <w:tcBorders>
              <w:bottom w:val="single" w:sz="4" w:space="0" w:color="auto"/>
            </w:tcBorders>
            <w:vAlign w:val="bottom"/>
          </w:tcPr>
          <w:p w14:paraId="6D476039" w14:textId="77777777" w:rsidR="00EE326C" w:rsidRPr="002A4ED5" w:rsidRDefault="00EE326C" w:rsidP="002A4ED5">
            <w:r>
              <w:t xml:space="preserve">Telefon: </w:t>
            </w:r>
          </w:p>
        </w:tc>
        <w:tc>
          <w:tcPr>
            <w:tcW w:w="1211" w:type="pct"/>
            <w:tcBorders>
              <w:bottom w:val="single" w:sz="4" w:space="0" w:color="auto"/>
            </w:tcBorders>
            <w:vAlign w:val="bottom"/>
          </w:tcPr>
          <w:p w14:paraId="14D02E18" w14:textId="386DF471" w:rsidR="00EE326C" w:rsidRPr="002A4ED5" w:rsidRDefault="00EE326C" w:rsidP="002A4ED5"/>
        </w:tc>
      </w:tr>
      <w:tr w:rsidR="002A4ED5" w:rsidRPr="002A4ED5" w14:paraId="4E3BCE18" w14:textId="77777777" w:rsidTr="00EE326C">
        <w:tc>
          <w:tcPr>
            <w:tcW w:w="1499" w:type="pct"/>
            <w:vAlign w:val="bottom"/>
          </w:tcPr>
          <w:p w14:paraId="0638EFA7" w14:textId="22E33BB0" w:rsidR="002A4ED5" w:rsidRPr="002A4ED5" w:rsidRDefault="00DE3CD4" w:rsidP="002A4ED5">
            <w:r>
              <w:t>Dobavitelj (naziv in naslov):</w:t>
            </w:r>
          </w:p>
        </w:tc>
        <w:tc>
          <w:tcPr>
            <w:tcW w:w="35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4E91CA" w14:textId="6EA30CF8" w:rsidR="002A4ED5" w:rsidRPr="002A4ED5" w:rsidRDefault="00F74302" w:rsidP="002A4ED5">
            <w:r>
              <w:t>GAMAT trgovsko podjetje d.o.o., Dunajska cesta 116, 1000 Ljubljana</w:t>
            </w:r>
          </w:p>
        </w:tc>
      </w:tr>
      <w:tr w:rsidR="002A4ED5" w:rsidRPr="002A4ED5" w14:paraId="665395C8" w14:textId="77777777" w:rsidTr="00EE326C">
        <w:tc>
          <w:tcPr>
            <w:tcW w:w="1499" w:type="pct"/>
            <w:vAlign w:val="bottom"/>
          </w:tcPr>
          <w:p w14:paraId="675E5525" w14:textId="77777777" w:rsidR="002A4ED5" w:rsidRPr="002A4ED5" w:rsidRDefault="002A4ED5" w:rsidP="002A4ED5"/>
        </w:tc>
        <w:tc>
          <w:tcPr>
            <w:tcW w:w="3501" w:type="pct"/>
            <w:gridSpan w:val="3"/>
            <w:tcBorders>
              <w:bottom w:val="single" w:sz="4" w:space="0" w:color="auto"/>
            </w:tcBorders>
            <w:vAlign w:val="bottom"/>
          </w:tcPr>
          <w:p w14:paraId="28F551E5" w14:textId="2BC87FA6" w:rsidR="002A4ED5" w:rsidRPr="002A4ED5" w:rsidRDefault="00F74302" w:rsidP="002A4ED5">
            <w:r>
              <w:t>ID za DDV: SI22902759</w:t>
            </w:r>
          </w:p>
        </w:tc>
      </w:tr>
    </w:tbl>
    <w:p w14:paraId="2FA60076" w14:textId="77777777" w:rsidR="00806FF3" w:rsidRDefault="00806FF3" w:rsidP="00562601">
      <w:pPr>
        <w:pStyle w:val="Brezrazmikov"/>
      </w:pPr>
    </w:p>
    <w:p w14:paraId="7EAFFD66" w14:textId="20BFE08D" w:rsidR="00D539F0" w:rsidRPr="00D539F0" w:rsidRDefault="00D539F0" w:rsidP="00D539F0">
      <w:pPr>
        <w:pStyle w:val="Brezrazmikov"/>
        <w:jc w:val="center"/>
        <w:rPr>
          <w:sz w:val="32"/>
          <w:szCs w:val="48"/>
        </w:rPr>
      </w:pPr>
      <w:r w:rsidRPr="00D539F0">
        <w:rPr>
          <w:sz w:val="32"/>
          <w:szCs w:val="48"/>
        </w:rPr>
        <w:t>SEZNAM OPREME</w:t>
      </w:r>
    </w:p>
    <w:p w14:paraId="4E77D32D" w14:textId="77777777" w:rsidR="00D539F0" w:rsidRDefault="00D539F0" w:rsidP="00562601">
      <w:pPr>
        <w:pStyle w:val="Brezrazmikov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31"/>
        <w:gridCol w:w="1701"/>
        <w:gridCol w:w="6620"/>
      </w:tblGrid>
      <w:tr w:rsidR="00DE3CD4" w:rsidRPr="002A4ED5" w14:paraId="7B20C8A6" w14:textId="77777777" w:rsidTr="00EB37C0">
        <w:tc>
          <w:tcPr>
            <w:tcW w:w="59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5B63D294" w14:textId="18C5F99B" w:rsidR="00DE3CD4" w:rsidRPr="00EB37C0" w:rsidRDefault="00EB37C0" w:rsidP="00C35C97">
            <w:pPr>
              <w:jc w:val="center"/>
            </w:pPr>
            <w:r w:rsidRPr="00EB37C0">
              <w:t>Količina</w:t>
            </w:r>
          </w:p>
        </w:tc>
        <w:tc>
          <w:tcPr>
            <w:tcW w:w="90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1F927114" w14:textId="42905BE3" w:rsidR="00DE3CD4" w:rsidRPr="00EB37C0" w:rsidRDefault="00EB37C0" w:rsidP="00C35C97">
            <w:pPr>
              <w:jc w:val="center"/>
            </w:pPr>
            <w:r w:rsidRPr="00EB37C0">
              <w:t>Merska enot</w:t>
            </w:r>
            <w:r w:rsidR="00C70812">
              <w:t>a (kos / m)</w:t>
            </w:r>
          </w:p>
        </w:tc>
        <w:tc>
          <w:tcPr>
            <w:tcW w:w="350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5008C2AA" w14:textId="491C52F8" w:rsidR="00DE3CD4" w:rsidRPr="002A4ED5" w:rsidRDefault="00EB37C0" w:rsidP="002A4ED5">
            <w:r w:rsidRPr="00EB37C0">
              <w:t xml:space="preserve">Vrsta </w:t>
            </w:r>
            <w:r w:rsidR="00C70812">
              <w:t xml:space="preserve">oz. naziv </w:t>
            </w:r>
            <w:r w:rsidRPr="00EB37C0">
              <w:t>blaga ali storitve</w:t>
            </w:r>
          </w:p>
        </w:tc>
      </w:tr>
      <w:tr w:rsidR="00DE3CD4" w:rsidRPr="002A4ED5" w14:paraId="7AFD3140" w14:textId="77777777" w:rsidTr="00EB37C0">
        <w:tc>
          <w:tcPr>
            <w:tcW w:w="5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BE80CA" w14:textId="77777777" w:rsidR="00DE3CD4" w:rsidRPr="002A4ED5" w:rsidRDefault="00DE3CD4" w:rsidP="002A4ED5"/>
        </w:tc>
        <w:tc>
          <w:tcPr>
            <w:tcW w:w="9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5FA238" w14:textId="77777777" w:rsidR="00DE3CD4" w:rsidRPr="002A4ED5" w:rsidRDefault="00DE3CD4" w:rsidP="002A4ED5"/>
        </w:tc>
        <w:tc>
          <w:tcPr>
            <w:tcW w:w="3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DF1A35" w14:textId="1D059BD6" w:rsidR="00DE3CD4" w:rsidRPr="002A4ED5" w:rsidRDefault="00DE3CD4" w:rsidP="002A4ED5"/>
        </w:tc>
      </w:tr>
      <w:tr w:rsidR="00DE3CD4" w:rsidRPr="002A4ED5" w14:paraId="4462EAFE" w14:textId="77777777" w:rsidTr="00EB37C0">
        <w:tc>
          <w:tcPr>
            <w:tcW w:w="5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5767D3" w14:textId="77777777" w:rsidR="00DE3CD4" w:rsidRPr="002A4ED5" w:rsidRDefault="00DE3CD4" w:rsidP="002A4ED5"/>
        </w:tc>
        <w:tc>
          <w:tcPr>
            <w:tcW w:w="9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36E1FE" w14:textId="77777777" w:rsidR="00DE3CD4" w:rsidRPr="002A4ED5" w:rsidRDefault="00DE3CD4" w:rsidP="002A4ED5"/>
        </w:tc>
        <w:tc>
          <w:tcPr>
            <w:tcW w:w="3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88AD09" w14:textId="3327261A" w:rsidR="00DE3CD4" w:rsidRPr="002A4ED5" w:rsidRDefault="00DE3CD4" w:rsidP="002A4ED5"/>
        </w:tc>
      </w:tr>
      <w:tr w:rsidR="00DE3CD4" w:rsidRPr="002A4ED5" w14:paraId="0EDC9C77" w14:textId="77777777" w:rsidTr="00EB37C0">
        <w:tc>
          <w:tcPr>
            <w:tcW w:w="5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DDD902" w14:textId="77777777" w:rsidR="00DE3CD4" w:rsidRPr="002A4ED5" w:rsidRDefault="00DE3CD4" w:rsidP="002A4ED5"/>
        </w:tc>
        <w:tc>
          <w:tcPr>
            <w:tcW w:w="9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AE72F" w14:textId="77777777" w:rsidR="00DE3CD4" w:rsidRPr="002A4ED5" w:rsidRDefault="00DE3CD4" w:rsidP="002A4ED5"/>
        </w:tc>
        <w:tc>
          <w:tcPr>
            <w:tcW w:w="3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E3DE87" w14:textId="7FED7800" w:rsidR="00DE3CD4" w:rsidRPr="002A4ED5" w:rsidRDefault="00DE3CD4" w:rsidP="002A4ED5"/>
        </w:tc>
      </w:tr>
      <w:tr w:rsidR="00C658D2" w:rsidRPr="002A4ED5" w14:paraId="492B2C26" w14:textId="77777777" w:rsidTr="00EB37C0">
        <w:tc>
          <w:tcPr>
            <w:tcW w:w="5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FAA73F" w14:textId="77777777" w:rsidR="00C658D2" w:rsidRPr="002A4ED5" w:rsidRDefault="00C658D2" w:rsidP="002A4ED5"/>
        </w:tc>
        <w:tc>
          <w:tcPr>
            <w:tcW w:w="9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EEFB0C" w14:textId="77777777" w:rsidR="00C658D2" w:rsidRPr="002A4ED5" w:rsidRDefault="00C658D2" w:rsidP="002A4ED5"/>
        </w:tc>
        <w:tc>
          <w:tcPr>
            <w:tcW w:w="3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21C910" w14:textId="77777777" w:rsidR="00C658D2" w:rsidRPr="002A4ED5" w:rsidRDefault="00C658D2" w:rsidP="002A4ED5"/>
        </w:tc>
      </w:tr>
      <w:tr w:rsidR="00C658D2" w:rsidRPr="002A4ED5" w14:paraId="5E337260" w14:textId="77777777" w:rsidTr="00EB37C0">
        <w:tc>
          <w:tcPr>
            <w:tcW w:w="5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4996A2" w14:textId="77777777" w:rsidR="00C658D2" w:rsidRPr="002A4ED5" w:rsidRDefault="00C658D2" w:rsidP="002A4ED5"/>
        </w:tc>
        <w:tc>
          <w:tcPr>
            <w:tcW w:w="9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247CBF" w14:textId="77777777" w:rsidR="00C658D2" w:rsidRPr="002A4ED5" w:rsidRDefault="00C658D2" w:rsidP="002A4ED5"/>
        </w:tc>
        <w:tc>
          <w:tcPr>
            <w:tcW w:w="3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D2988F" w14:textId="77777777" w:rsidR="00C658D2" w:rsidRPr="002A4ED5" w:rsidRDefault="00C658D2" w:rsidP="002A4ED5"/>
        </w:tc>
      </w:tr>
      <w:tr w:rsidR="00C658D2" w:rsidRPr="002A4ED5" w14:paraId="6C99114D" w14:textId="77777777" w:rsidTr="00EB37C0">
        <w:tc>
          <w:tcPr>
            <w:tcW w:w="5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B7B133" w14:textId="77777777" w:rsidR="00C658D2" w:rsidRPr="002A4ED5" w:rsidRDefault="00C658D2" w:rsidP="002A4ED5"/>
        </w:tc>
        <w:tc>
          <w:tcPr>
            <w:tcW w:w="9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15FA0D" w14:textId="77777777" w:rsidR="00C658D2" w:rsidRPr="002A4ED5" w:rsidRDefault="00C658D2" w:rsidP="002A4ED5"/>
        </w:tc>
        <w:tc>
          <w:tcPr>
            <w:tcW w:w="3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267666" w14:textId="77777777" w:rsidR="00C658D2" w:rsidRPr="002A4ED5" w:rsidRDefault="00C658D2" w:rsidP="002A4ED5"/>
        </w:tc>
      </w:tr>
      <w:tr w:rsidR="00C658D2" w:rsidRPr="002A4ED5" w14:paraId="51D9D942" w14:textId="77777777" w:rsidTr="00EB37C0">
        <w:tc>
          <w:tcPr>
            <w:tcW w:w="5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39B42D" w14:textId="77777777" w:rsidR="00C658D2" w:rsidRPr="002A4ED5" w:rsidRDefault="00C658D2" w:rsidP="002A4ED5"/>
        </w:tc>
        <w:tc>
          <w:tcPr>
            <w:tcW w:w="9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C21045" w14:textId="77777777" w:rsidR="00C658D2" w:rsidRPr="002A4ED5" w:rsidRDefault="00C658D2" w:rsidP="002A4ED5"/>
        </w:tc>
        <w:tc>
          <w:tcPr>
            <w:tcW w:w="3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F6EC74" w14:textId="77777777" w:rsidR="00C658D2" w:rsidRPr="002A4ED5" w:rsidRDefault="00C658D2" w:rsidP="002A4ED5"/>
        </w:tc>
      </w:tr>
      <w:tr w:rsidR="00C658D2" w:rsidRPr="002A4ED5" w14:paraId="4DBD0786" w14:textId="77777777" w:rsidTr="00EB37C0">
        <w:tc>
          <w:tcPr>
            <w:tcW w:w="5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54D255" w14:textId="77777777" w:rsidR="00C658D2" w:rsidRPr="002A4ED5" w:rsidRDefault="00C658D2" w:rsidP="002A4ED5"/>
        </w:tc>
        <w:tc>
          <w:tcPr>
            <w:tcW w:w="9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15B4BD" w14:textId="77777777" w:rsidR="00C658D2" w:rsidRPr="002A4ED5" w:rsidRDefault="00C658D2" w:rsidP="002A4ED5"/>
        </w:tc>
        <w:tc>
          <w:tcPr>
            <w:tcW w:w="3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C3706D" w14:textId="77777777" w:rsidR="00C658D2" w:rsidRPr="002A4ED5" w:rsidRDefault="00C658D2" w:rsidP="002A4ED5"/>
        </w:tc>
      </w:tr>
      <w:tr w:rsidR="00EF700D" w:rsidRPr="002A4ED5" w14:paraId="270F73A3" w14:textId="77777777" w:rsidTr="00EB37C0">
        <w:tc>
          <w:tcPr>
            <w:tcW w:w="5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9C57C9" w14:textId="77777777" w:rsidR="00EF700D" w:rsidRPr="002A4ED5" w:rsidRDefault="00EF700D" w:rsidP="002A4ED5"/>
        </w:tc>
        <w:tc>
          <w:tcPr>
            <w:tcW w:w="9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E06F85" w14:textId="77777777" w:rsidR="00EF700D" w:rsidRPr="002A4ED5" w:rsidRDefault="00EF700D" w:rsidP="002A4ED5"/>
        </w:tc>
        <w:tc>
          <w:tcPr>
            <w:tcW w:w="3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230F51" w14:textId="77777777" w:rsidR="00EF700D" w:rsidRPr="002A4ED5" w:rsidRDefault="00EF700D" w:rsidP="002A4ED5"/>
        </w:tc>
      </w:tr>
      <w:tr w:rsidR="00EF700D" w:rsidRPr="002A4ED5" w14:paraId="6EE02DD1" w14:textId="77777777" w:rsidTr="00EB37C0">
        <w:tc>
          <w:tcPr>
            <w:tcW w:w="5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D40C8F" w14:textId="77777777" w:rsidR="00EF700D" w:rsidRPr="002A4ED5" w:rsidRDefault="00EF700D" w:rsidP="002A4ED5"/>
        </w:tc>
        <w:tc>
          <w:tcPr>
            <w:tcW w:w="9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F28358" w14:textId="77777777" w:rsidR="00EF700D" w:rsidRPr="002A4ED5" w:rsidRDefault="00EF700D" w:rsidP="002A4ED5"/>
        </w:tc>
        <w:tc>
          <w:tcPr>
            <w:tcW w:w="3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A5A60D" w14:textId="77777777" w:rsidR="00EF700D" w:rsidRPr="002A4ED5" w:rsidRDefault="00EF700D" w:rsidP="002A4ED5"/>
        </w:tc>
      </w:tr>
      <w:tr w:rsidR="00EF700D" w:rsidRPr="002A4ED5" w14:paraId="7FB88DFB" w14:textId="77777777" w:rsidTr="00EB37C0">
        <w:tc>
          <w:tcPr>
            <w:tcW w:w="5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4A96C0" w14:textId="77777777" w:rsidR="00EF700D" w:rsidRPr="002A4ED5" w:rsidRDefault="00EF700D" w:rsidP="002A4ED5"/>
        </w:tc>
        <w:tc>
          <w:tcPr>
            <w:tcW w:w="9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8605EA" w14:textId="77777777" w:rsidR="00EF700D" w:rsidRPr="002A4ED5" w:rsidRDefault="00EF700D" w:rsidP="002A4ED5"/>
        </w:tc>
        <w:tc>
          <w:tcPr>
            <w:tcW w:w="3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9DA466" w14:textId="77777777" w:rsidR="00EF700D" w:rsidRPr="002A4ED5" w:rsidRDefault="00EF700D" w:rsidP="002A4ED5"/>
        </w:tc>
      </w:tr>
      <w:tr w:rsidR="00EF700D" w:rsidRPr="002A4ED5" w14:paraId="5BCC6B2F" w14:textId="77777777" w:rsidTr="00EB37C0">
        <w:tc>
          <w:tcPr>
            <w:tcW w:w="5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2BC779" w14:textId="77777777" w:rsidR="00EF700D" w:rsidRPr="002A4ED5" w:rsidRDefault="00EF700D" w:rsidP="002A4ED5"/>
        </w:tc>
        <w:tc>
          <w:tcPr>
            <w:tcW w:w="9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905F60" w14:textId="77777777" w:rsidR="00EF700D" w:rsidRPr="002A4ED5" w:rsidRDefault="00EF700D" w:rsidP="002A4ED5"/>
        </w:tc>
        <w:tc>
          <w:tcPr>
            <w:tcW w:w="3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A7A75E" w14:textId="77777777" w:rsidR="00EF700D" w:rsidRPr="002A4ED5" w:rsidRDefault="00EF700D" w:rsidP="002A4ED5"/>
        </w:tc>
      </w:tr>
      <w:tr w:rsidR="00EF700D" w:rsidRPr="002A4ED5" w14:paraId="7601E4D4" w14:textId="77777777" w:rsidTr="00EB37C0">
        <w:tc>
          <w:tcPr>
            <w:tcW w:w="5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38C017" w14:textId="77777777" w:rsidR="00EF700D" w:rsidRPr="002A4ED5" w:rsidRDefault="00EF700D" w:rsidP="002A4ED5"/>
        </w:tc>
        <w:tc>
          <w:tcPr>
            <w:tcW w:w="9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2E2047" w14:textId="77777777" w:rsidR="00EF700D" w:rsidRPr="002A4ED5" w:rsidRDefault="00EF700D" w:rsidP="002A4ED5"/>
        </w:tc>
        <w:tc>
          <w:tcPr>
            <w:tcW w:w="3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99092D" w14:textId="77777777" w:rsidR="00EF700D" w:rsidRPr="002A4ED5" w:rsidRDefault="00EF700D" w:rsidP="002A4ED5"/>
        </w:tc>
      </w:tr>
    </w:tbl>
    <w:p w14:paraId="4F8989DC" w14:textId="77777777" w:rsidR="00D539F0" w:rsidRDefault="00D539F0" w:rsidP="00EF700D">
      <w:pPr>
        <w:jc w:val="center"/>
        <w:rPr>
          <w:sz w:val="18"/>
          <w:szCs w:val="2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9"/>
        <w:gridCol w:w="3149"/>
        <w:gridCol w:w="3150"/>
      </w:tblGrid>
      <w:tr w:rsidR="00EF700D" w14:paraId="509E8B98" w14:textId="77777777" w:rsidTr="007710DF">
        <w:tc>
          <w:tcPr>
            <w:tcW w:w="3149" w:type="dxa"/>
          </w:tcPr>
          <w:p w14:paraId="7C49183F" w14:textId="77777777" w:rsidR="00EF700D" w:rsidRDefault="00EF700D" w:rsidP="007710DF">
            <w:r>
              <w:t>Kraj in datum izdaje:</w:t>
            </w:r>
          </w:p>
          <w:p w14:paraId="1B34195B" w14:textId="77777777" w:rsidR="00EF700D" w:rsidRDefault="00EF700D" w:rsidP="007710DF"/>
          <w:p w14:paraId="38BD8443" w14:textId="77777777" w:rsidR="00EF700D" w:rsidRDefault="00EF700D" w:rsidP="007710DF">
            <w:r>
              <w:t>________________________</w:t>
            </w:r>
          </w:p>
          <w:p w14:paraId="5987CDC3" w14:textId="77777777" w:rsidR="00EF700D" w:rsidRDefault="00EF700D" w:rsidP="007710DF"/>
        </w:tc>
        <w:tc>
          <w:tcPr>
            <w:tcW w:w="3149" w:type="dxa"/>
          </w:tcPr>
          <w:p w14:paraId="49EDA05C" w14:textId="77777777" w:rsidR="00EF700D" w:rsidRDefault="00EF700D" w:rsidP="007710DF">
            <w:pPr>
              <w:jc w:val="center"/>
            </w:pPr>
            <w:r>
              <w:t>Žig:</w:t>
            </w:r>
          </w:p>
        </w:tc>
        <w:tc>
          <w:tcPr>
            <w:tcW w:w="3150" w:type="dxa"/>
          </w:tcPr>
          <w:p w14:paraId="3C2DC030" w14:textId="77777777" w:rsidR="00EF700D" w:rsidRDefault="00EF700D" w:rsidP="007710DF">
            <w:pPr>
              <w:jc w:val="right"/>
            </w:pPr>
            <w:r>
              <w:t>Odgovorna oseba / podpis:</w:t>
            </w:r>
          </w:p>
          <w:p w14:paraId="4232D850" w14:textId="77777777" w:rsidR="00EF700D" w:rsidRDefault="00EF700D" w:rsidP="007710DF">
            <w:pPr>
              <w:jc w:val="right"/>
            </w:pPr>
          </w:p>
          <w:p w14:paraId="33A15DF7" w14:textId="77777777" w:rsidR="00EF700D" w:rsidRDefault="00EF700D" w:rsidP="007710DF">
            <w:pPr>
              <w:jc w:val="right"/>
            </w:pPr>
            <w:r>
              <w:t>_______________________</w:t>
            </w:r>
          </w:p>
        </w:tc>
      </w:tr>
    </w:tbl>
    <w:p w14:paraId="08D7B27E" w14:textId="77777777" w:rsidR="00EF700D" w:rsidRDefault="00EF700D" w:rsidP="00EF700D">
      <w:pPr>
        <w:jc w:val="center"/>
        <w:rPr>
          <w:sz w:val="18"/>
          <w:szCs w:val="20"/>
        </w:rPr>
      </w:pPr>
    </w:p>
    <w:p w14:paraId="25F90ED3" w14:textId="77777777" w:rsidR="00EF700D" w:rsidRDefault="00EF700D" w:rsidP="00EF700D">
      <w:pPr>
        <w:jc w:val="center"/>
        <w:rPr>
          <w:sz w:val="18"/>
          <w:szCs w:val="20"/>
        </w:rPr>
      </w:pPr>
    </w:p>
    <w:p w14:paraId="032D0EC9" w14:textId="77777777" w:rsidR="00EF700D" w:rsidRDefault="00EF700D" w:rsidP="00EF700D"/>
    <w:p w14:paraId="3F611A54" w14:textId="2509C73C" w:rsidR="00EF700D" w:rsidRPr="00EF700D" w:rsidRDefault="00EF700D" w:rsidP="00EF700D">
      <w:pPr>
        <w:jc w:val="center"/>
        <w:rPr>
          <w:b/>
          <w:bCs/>
          <w:sz w:val="32"/>
          <w:szCs w:val="36"/>
        </w:rPr>
      </w:pPr>
      <w:r w:rsidRPr="00EF700D">
        <w:rPr>
          <w:b/>
          <w:bCs/>
          <w:sz w:val="32"/>
          <w:szCs w:val="36"/>
        </w:rPr>
        <w:t>IZJAVA ODGOVORNE OSEBE oz. ZAKONITEGA ZASTOPNIKA</w:t>
      </w:r>
    </w:p>
    <w:p w14:paraId="0B3BDAF1" w14:textId="77777777" w:rsidR="00EF700D" w:rsidRDefault="00EF700D" w:rsidP="00EF700D">
      <w:r>
        <w:t>Spodaj podpisana odgovorna oseba oz. zakoniti zastopnik:</w:t>
      </w:r>
    </w:p>
    <w:p w14:paraId="2A8E4F95" w14:textId="77777777" w:rsidR="00EF700D" w:rsidRDefault="00EF700D" w:rsidP="00EF700D"/>
    <w:p w14:paraId="124AFB89" w14:textId="77777777" w:rsidR="00EF700D" w:rsidRDefault="00EF700D" w:rsidP="00EF700D">
      <w:pPr>
        <w:pStyle w:val="Odstavekseznama"/>
        <w:numPr>
          <w:ilvl w:val="0"/>
          <w:numId w:val="23"/>
        </w:numPr>
      </w:pPr>
      <w:r>
        <w:t>________________________________________________(ime in priimek)</w:t>
      </w:r>
    </w:p>
    <w:p w14:paraId="0166DD29" w14:textId="77777777" w:rsidR="00EF700D" w:rsidRDefault="00EF700D" w:rsidP="00EF700D">
      <w:pPr>
        <w:pStyle w:val="Odstavekseznama"/>
        <w:ind w:left="420"/>
      </w:pPr>
    </w:p>
    <w:p w14:paraId="61A08225" w14:textId="77777777" w:rsidR="00EF700D" w:rsidRDefault="00EF700D" w:rsidP="00EF700D">
      <w:pPr>
        <w:pStyle w:val="Odstavekseznama"/>
        <w:numPr>
          <w:ilvl w:val="0"/>
          <w:numId w:val="23"/>
        </w:numPr>
      </w:pPr>
      <w:r>
        <w:t>________________________________________________(naziv javnega gasilskega zavoda oz. prostovoljnega gasilskega društva)</w:t>
      </w:r>
    </w:p>
    <w:p w14:paraId="17F34080" w14:textId="77777777" w:rsidR="00EF700D" w:rsidRDefault="00EF700D" w:rsidP="00EF700D">
      <w:pPr>
        <w:pStyle w:val="Odstavekseznama"/>
      </w:pPr>
    </w:p>
    <w:p w14:paraId="36D4ACBB" w14:textId="0468C254" w:rsidR="00EF700D" w:rsidRDefault="00EF700D" w:rsidP="00EF700D">
      <w:pPr>
        <w:pStyle w:val="Odstavekseznama"/>
        <w:numPr>
          <w:ilvl w:val="0"/>
          <w:numId w:val="23"/>
        </w:numPr>
      </w:pPr>
      <w:r>
        <w:t>________________________________________________(št. naročilnice)</w:t>
      </w:r>
    </w:p>
    <w:p w14:paraId="65ADBB4D" w14:textId="77777777" w:rsidR="00EF700D" w:rsidRDefault="00EF700D" w:rsidP="00EF700D">
      <w:pPr>
        <w:jc w:val="center"/>
      </w:pPr>
      <w:r>
        <w:t>IZJAVLJAM,</w:t>
      </w:r>
    </w:p>
    <w:p w14:paraId="5A6DC388" w14:textId="308FDEA5" w:rsidR="00EF700D" w:rsidRDefault="00EF700D" w:rsidP="00EF700D">
      <w:pPr>
        <w:jc w:val="both"/>
      </w:pPr>
      <w:r>
        <w:t>da sta oprema in orodje iz seznama namenjena za uporabo pri izvajanju operativnih nalog gasilstva in drugih nalog gasilstva v skladu z zakonom, ki ureja javno gasilsko službo. Kot odgovorna oseba javnega gasilskega zavoda ali gasilskega društva zagotavljam, da se oprema in orodje iz 3. in 4. člena pravilnika ob nakupu evidentirajo v evidencah osnovne opreme in drobnega inventarja javnega gasilskega zavoda ali gasilskega društva v skladu s pravili o vodenju poslovnih knjig.</w:t>
      </w:r>
    </w:p>
    <w:p w14:paraId="066474FC" w14:textId="77777777" w:rsidR="00EF700D" w:rsidRDefault="00EF700D" w:rsidP="00EF700D">
      <w:pPr>
        <w:jc w:val="both"/>
      </w:pPr>
    </w:p>
    <w:p w14:paraId="47A5CF8E" w14:textId="1A5D3FC7" w:rsidR="00EF700D" w:rsidRPr="00EF700D" w:rsidRDefault="00EF700D" w:rsidP="00EF700D">
      <w:pPr>
        <w:rPr>
          <w:sz w:val="20"/>
          <w:szCs w:val="20"/>
        </w:rPr>
      </w:pPr>
      <w:r w:rsidRPr="00EF700D">
        <w:rPr>
          <w:sz w:val="20"/>
          <w:szCs w:val="20"/>
        </w:rPr>
        <w:t>Pravna podlaga:</w:t>
      </w:r>
    </w:p>
    <w:p w14:paraId="20882EEB" w14:textId="77777777" w:rsidR="00EF700D" w:rsidRPr="00EF700D" w:rsidRDefault="00EF700D" w:rsidP="00EF700D">
      <w:pPr>
        <w:jc w:val="both"/>
        <w:rPr>
          <w:sz w:val="20"/>
          <w:szCs w:val="20"/>
        </w:rPr>
      </w:pPr>
      <w:r w:rsidRPr="00EF700D">
        <w:rPr>
          <w:sz w:val="20"/>
          <w:szCs w:val="20"/>
        </w:rPr>
        <w:t>(Zakon o interventnih ukrepih za odpravo posledic poplav in zemeljskih plazov iz avgusta 2023 (Uradni list RS, št 95/23), skladno s PRAVILNIKOM o določitvi seznama tipiziranih gasilskih vozil, posebne zaščitne opreme ter orodij za opravljanje nalog gasilstva, za katere se davek na dodano vrednost obračunava in plačuje po posebni nižji stopnji 5% od davčne osnove – Uradni list 98/23)</w:t>
      </w:r>
    </w:p>
    <w:p w14:paraId="643F8EF8" w14:textId="77777777" w:rsidR="00EF700D" w:rsidRDefault="00EF700D" w:rsidP="00EF700D">
      <w:pPr>
        <w:jc w:val="both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9"/>
        <w:gridCol w:w="3149"/>
        <w:gridCol w:w="3150"/>
      </w:tblGrid>
      <w:tr w:rsidR="00EF700D" w14:paraId="19B3C038" w14:textId="77777777" w:rsidTr="007710DF">
        <w:tc>
          <w:tcPr>
            <w:tcW w:w="3149" w:type="dxa"/>
          </w:tcPr>
          <w:p w14:paraId="70D6C3D7" w14:textId="77777777" w:rsidR="00EF700D" w:rsidRDefault="00EF700D" w:rsidP="007710DF">
            <w:r>
              <w:t>Kraj in datum izdaje:</w:t>
            </w:r>
          </w:p>
          <w:p w14:paraId="7A23F47B" w14:textId="77777777" w:rsidR="00EF700D" w:rsidRDefault="00EF700D" w:rsidP="007710DF"/>
          <w:p w14:paraId="506709BE" w14:textId="77777777" w:rsidR="00EF700D" w:rsidRDefault="00EF700D" w:rsidP="007710DF">
            <w:r>
              <w:t>________________________</w:t>
            </w:r>
          </w:p>
          <w:p w14:paraId="1BEDAFFE" w14:textId="77777777" w:rsidR="00EF700D" w:rsidRDefault="00EF700D" w:rsidP="007710DF"/>
        </w:tc>
        <w:tc>
          <w:tcPr>
            <w:tcW w:w="3149" w:type="dxa"/>
          </w:tcPr>
          <w:p w14:paraId="08856151" w14:textId="77777777" w:rsidR="00EF700D" w:rsidRDefault="00EF700D" w:rsidP="007710DF">
            <w:pPr>
              <w:jc w:val="center"/>
            </w:pPr>
            <w:r>
              <w:t>Žig:</w:t>
            </w:r>
          </w:p>
        </w:tc>
        <w:tc>
          <w:tcPr>
            <w:tcW w:w="3150" w:type="dxa"/>
          </w:tcPr>
          <w:p w14:paraId="7FF3232F" w14:textId="77777777" w:rsidR="00EF700D" w:rsidRDefault="00EF700D" w:rsidP="007710DF">
            <w:pPr>
              <w:jc w:val="right"/>
            </w:pPr>
            <w:r>
              <w:t>Odgovorna oseba / podpis:</w:t>
            </w:r>
          </w:p>
          <w:p w14:paraId="2D99BC35" w14:textId="77777777" w:rsidR="00EF700D" w:rsidRDefault="00EF700D" w:rsidP="007710DF">
            <w:pPr>
              <w:jc w:val="right"/>
            </w:pPr>
          </w:p>
          <w:p w14:paraId="7DD61A16" w14:textId="77777777" w:rsidR="00EF700D" w:rsidRDefault="00EF700D" w:rsidP="007710DF">
            <w:pPr>
              <w:jc w:val="right"/>
            </w:pPr>
            <w:r>
              <w:t>_______________________</w:t>
            </w:r>
          </w:p>
        </w:tc>
      </w:tr>
    </w:tbl>
    <w:p w14:paraId="1FE1F27F" w14:textId="77777777" w:rsidR="00EF700D" w:rsidRDefault="00EF700D" w:rsidP="00EF700D">
      <w:pPr>
        <w:jc w:val="both"/>
      </w:pPr>
    </w:p>
    <w:p w14:paraId="3A20B6EC" w14:textId="77777777" w:rsidR="00EF700D" w:rsidRPr="00562601" w:rsidRDefault="00EF700D" w:rsidP="00EF700D"/>
    <w:p w14:paraId="7B3FC9BC" w14:textId="7ADFD954" w:rsidR="00A93FD9" w:rsidRPr="00562601" w:rsidRDefault="00A93FD9" w:rsidP="00EF700D">
      <w:pPr>
        <w:jc w:val="center"/>
      </w:pPr>
    </w:p>
    <w:sectPr w:rsidR="00A93FD9" w:rsidRPr="00562601" w:rsidSect="00C658D2">
      <w:pgSz w:w="11906" w:h="16838" w:code="9"/>
      <w:pgMar w:top="1440" w:right="1008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A316D" w14:textId="77777777" w:rsidR="00B30816" w:rsidRDefault="00B30816" w:rsidP="00650259">
      <w:pPr>
        <w:spacing w:line="240" w:lineRule="auto"/>
      </w:pPr>
      <w:r>
        <w:separator/>
      </w:r>
    </w:p>
  </w:endnote>
  <w:endnote w:type="continuationSeparator" w:id="0">
    <w:p w14:paraId="2860B234" w14:textId="77777777" w:rsidR="00B30816" w:rsidRDefault="00B30816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6234C4E-1153-4BB1-902A-CB3FF7659243}"/>
    <w:embedBold r:id="rId2" w:fontKey="{49087FB4-9F96-4DE3-90A2-B9569CBAAA48}"/>
    <w:embedItalic r:id="rId3" w:fontKey="{9DF670C4-ABA3-4C30-8C98-38A5D65AA84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A6771B89-99AD-4AD8-9224-29E8D513E201}"/>
    <w:embedBold r:id="rId5" w:fontKey="{50E885DB-339A-47F0-B9A1-4A6CF675FDF7}"/>
    <w:embedItalic r:id="rId6" w:fontKey="{EB7E1D3F-6674-4739-A10C-DC9AE88F015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2FC6EB32-9C14-4568-B177-333264471A2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67B4CC9-20EB-4240-87CA-E6A1E315D1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3D402E" w14:textId="77777777" w:rsidR="00B30816" w:rsidRDefault="00B30816" w:rsidP="00650259">
      <w:pPr>
        <w:spacing w:line="240" w:lineRule="auto"/>
      </w:pPr>
      <w:r>
        <w:separator/>
      </w:r>
    </w:p>
  </w:footnote>
  <w:footnote w:type="continuationSeparator" w:id="0">
    <w:p w14:paraId="452115A9" w14:textId="77777777" w:rsidR="00B30816" w:rsidRDefault="00B30816" w:rsidP="006502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Poglavj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Prilo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Oznaenseznam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Oznaenseznam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Otevile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Otevile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9B3A4A"/>
    <w:multiLevelType w:val="hybridMultilevel"/>
    <w:tmpl w:val="745C5A06"/>
    <w:lvl w:ilvl="0" w:tplc="A9C2FB32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Otevile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Poglav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slov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slov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slov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slov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Poglav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9855563">
    <w:abstractNumId w:val="11"/>
  </w:num>
  <w:num w:numId="2" w16cid:durableId="1158107068">
    <w:abstractNumId w:val="7"/>
  </w:num>
  <w:num w:numId="3" w16cid:durableId="1319655532">
    <w:abstractNumId w:val="16"/>
  </w:num>
  <w:num w:numId="4" w16cid:durableId="482309587">
    <w:abstractNumId w:val="12"/>
  </w:num>
  <w:num w:numId="5" w16cid:durableId="621965226">
    <w:abstractNumId w:val="13"/>
  </w:num>
  <w:num w:numId="6" w16cid:durableId="217087299">
    <w:abstractNumId w:val="20"/>
  </w:num>
  <w:num w:numId="7" w16cid:durableId="1125319622">
    <w:abstractNumId w:val="6"/>
  </w:num>
  <w:num w:numId="8" w16cid:durableId="1574848489">
    <w:abstractNumId w:val="10"/>
  </w:num>
  <w:num w:numId="9" w16cid:durableId="1512723024">
    <w:abstractNumId w:val="18"/>
  </w:num>
  <w:num w:numId="10" w16cid:durableId="1982614139">
    <w:abstractNumId w:val="1"/>
  </w:num>
  <w:num w:numId="11" w16cid:durableId="193270805">
    <w:abstractNumId w:val="5"/>
  </w:num>
  <w:num w:numId="12" w16cid:durableId="1668362340">
    <w:abstractNumId w:val="0"/>
  </w:num>
  <w:num w:numId="13" w16cid:durableId="1277786225">
    <w:abstractNumId w:val="2"/>
  </w:num>
  <w:num w:numId="14" w16cid:durableId="287590607">
    <w:abstractNumId w:val="9"/>
  </w:num>
  <w:num w:numId="15" w16cid:durableId="1233003075">
    <w:abstractNumId w:val="8"/>
  </w:num>
  <w:num w:numId="16" w16cid:durableId="726875332">
    <w:abstractNumId w:val="17"/>
  </w:num>
  <w:num w:numId="17" w16cid:durableId="1074473561">
    <w:abstractNumId w:val="3"/>
  </w:num>
  <w:num w:numId="18" w16cid:durableId="944652401">
    <w:abstractNumId w:val="22"/>
  </w:num>
  <w:num w:numId="19" w16cid:durableId="1019548895">
    <w:abstractNumId w:val="19"/>
  </w:num>
  <w:num w:numId="20" w16cid:durableId="2043046257">
    <w:abstractNumId w:val="14"/>
  </w:num>
  <w:num w:numId="21" w16cid:durableId="809903133">
    <w:abstractNumId w:val="21"/>
  </w:num>
  <w:num w:numId="22" w16cid:durableId="210044332">
    <w:abstractNumId w:val="4"/>
  </w:num>
  <w:num w:numId="23" w16cid:durableId="1886867299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CD4"/>
    <w:rsid w:val="00003B30"/>
    <w:rsid w:val="0002502F"/>
    <w:rsid w:val="00045CA6"/>
    <w:rsid w:val="00052382"/>
    <w:rsid w:val="0006568A"/>
    <w:rsid w:val="00076F0F"/>
    <w:rsid w:val="00084253"/>
    <w:rsid w:val="00087F0E"/>
    <w:rsid w:val="000B364B"/>
    <w:rsid w:val="000D1F49"/>
    <w:rsid w:val="000F5C88"/>
    <w:rsid w:val="0013149F"/>
    <w:rsid w:val="001727CA"/>
    <w:rsid w:val="0018249D"/>
    <w:rsid w:val="001E4E2C"/>
    <w:rsid w:val="00261C01"/>
    <w:rsid w:val="00263A20"/>
    <w:rsid w:val="00275C03"/>
    <w:rsid w:val="002937D4"/>
    <w:rsid w:val="00295478"/>
    <w:rsid w:val="002A4ED5"/>
    <w:rsid w:val="002A648D"/>
    <w:rsid w:val="002B3A19"/>
    <w:rsid w:val="002B69B4"/>
    <w:rsid w:val="002C56E6"/>
    <w:rsid w:val="002D3A9F"/>
    <w:rsid w:val="00314C69"/>
    <w:rsid w:val="00327CE9"/>
    <w:rsid w:val="00331753"/>
    <w:rsid w:val="00354B3D"/>
    <w:rsid w:val="00361E11"/>
    <w:rsid w:val="0039760F"/>
    <w:rsid w:val="003B4744"/>
    <w:rsid w:val="003F0847"/>
    <w:rsid w:val="0040090B"/>
    <w:rsid w:val="00403DA5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40EE"/>
    <w:rsid w:val="005F7990"/>
    <w:rsid w:val="00614025"/>
    <w:rsid w:val="006250A2"/>
    <w:rsid w:val="0063739C"/>
    <w:rsid w:val="00650259"/>
    <w:rsid w:val="006966FD"/>
    <w:rsid w:val="006C4792"/>
    <w:rsid w:val="00770F25"/>
    <w:rsid w:val="00787DD4"/>
    <w:rsid w:val="007A35A8"/>
    <w:rsid w:val="007B0A85"/>
    <w:rsid w:val="007C6A52"/>
    <w:rsid w:val="007E4122"/>
    <w:rsid w:val="00806FF3"/>
    <w:rsid w:val="0082043E"/>
    <w:rsid w:val="008E203A"/>
    <w:rsid w:val="0090021E"/>
    <w:rsid w:val="00905BCD"/>
    <w:rsid w:val="0091229C"/>
    <w:rsid w:val="00940E73"/>
    <w:rsid w:val="00957D3D"/>
    <w:rsid w:val="0098597D"/>
    <w:rsid w:val="009911FE"/>
    <w:rsid w:val="00991B30"/>
    <w:rsid w:val="009B6388"/>
    <w:rsid w:val="009D360D"/>
    <w:rsid w:val="009D406B"/>
    <w:rsid w:val="009F2638"/>
    <w:rsid w:val="009F619A"/>
    <w:rsid w:val="009F6DDE"/>
    <w:rsid w:val="00A370A8"/>
    <w:rsid w:val="00A43BEB"/>
    <w:rsid w:val="00A60442"/>
    <w:rsid w:val="00A93FD9"/>
    <w:rsid w:val="00AC2926"/>
    <w:rsid w:val="00AD79E6"/>
    <w:rsid w:val="00B04A50"/>
    <w:rsid w:val="00B160CA"/>
    <w:rsid w:val="00B30816"/>
    <w:rsid w:val="00B46320"/>
    <w:rsid w:val="00BB2A90"/>
    <w:rsid w:val="00BD4753"/>
    <w:rsid w:val="00BD5CB1"/>
    <w:rsid w:val="00BE62EE"/>
    <w:rsid w:val="00C003BA"/>
    <w:rsid w:val="00C35C97"/>
    <w:rsid w:val="00C427EB"/>
    <w:rsid w:val="00C46878"/>
    <w:rsid w:val="00C658D2"/>
    <w:rsid w:val="00C70812"/>
    <w:rsid w:val="00C709A0"/>
    <w:rsid w:val="00C81922"/>
    <w:rsid w:val="00CB4A51"/>
    <w:rsid w:val="00CD4532"/>
    <w:rsid w:val="00CD47B0"/>
    <w:rsid w:val="00CE6104"/>
    <w:rsid w:val="00CE7918"/>
    <w:rsid w:val="00D16163"/>
    <w:rsid w:val="00D36BB4"/>
    <w:rsid w:val="00D539F0"/>
    <w:rsid w:val="00DA0820"/>
    <w:rsid w:val="00DB3FAD"/>
    <w:rsid w:val="00DD447B"/>
    <w:rsid w:val="00DE3CD4"/>
    <w:rsid w:val="00DF0832"/>
    <w:rsid w:val="00E0535A"/>
    <w:rsid w:val="00E14589"/>
    <w:rsid w:val="00E61C09"/>
    <w:rsid w:val="00E677FE"/>
    <w:rsid w:val="00EB22ED"/>
    <w:rsid w:val="00EB37C0"/>
    <w:rsid w:val="00EB3B58"/>
    <w:rsid w:val="00EC7359"/>
    <w:rsid w:val="00EE3054"/>
    <w:rsid w:val="00EE326C"/>
    <w:rsid w:val="00EE4250"/>
    <w:rsid w:val="00EE645C"/>
    <w:rsid w:val="00EF4E5A"/>
    <w:rsid w:val="00EF700D"/>
    <w:rsid w:val="00F00606"/>
    <w:rsid w:val="00F01256"/>
    <w:rsid w:val="00F42DD3"/>
    <w:rsid w:val="00F5418C"/>
    <w:rsid w:val="00F549BE"/>
    <w:rsid w:val="00F74302"/>
    <w:rsid w:val="00FC7475"/>
    <w:rsid w:val="00FC76F3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0E256D"/>
  <w15:chartTrackingRefBased/>
  <w15:docId w15:val="{A3403180-74C5-4D34-8122-9A7131346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sl-S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avaden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Naslov1">
    <w:name w:val="heading 1"/>
    <w:basedOn w:val="Navaden"/>
    <w:link w:val="Naslov1Znak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Naslov2">
    <w:name w:val="heading 2"/>
    <w:basedOn w:val="Navaden"/>
    <w:link w:val="Naslov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slov3">
    <w:name w:val="heading 3"/>
    <w:basedOn w:val="Navaden"/>
    <w:next w:val="Navaden"/>
    <w:link w:val="Naslov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slov4">
    <w:name w:val="heading 4"/>
    <w:basedOn w:val="Navaden"/>
    <w:link w:val="Naslov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slov5">
    <w:name w:val="heading 5"/>
    <w:basedOn w:val="Naslov2"/>
    <w:link w:val="Naslov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slov6">
    <w:name w:val="heading 6"/>
    <w:basedOn w:val="Navaden"/>
    <w:next w:val="Navaden"/>
    <w:link w:val="Naslov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semiHidden/>
    <w:rsid w:val="00562601"/>
    <w:rPr>
      <w:b/>
      <w:color w:val="4BACC6"/>
      <w:sz w:val="52"/>
    </w:rPr>
  </w:style>
  <w:style w:type="character" w:styleId="Oznakazlojtro">
    <w:name w:val="Hashtag"/>
    <w:basedOn w:val="Privzetapisavaodstavka"/>
    <w:uiPriority w:val="99"/>
    <w:semiHidden/>
    <w:rsid w:val="00CD4532"/>
    <w:rPr>
      <w:color w:val="2B579A"/>
      <w:shd w:val="clear" w:color="auto" w:fill="E6E6E6"/>
    </w:rPr>
  </w:style>
  <w:style w:type="paragraph" w:customStyle="1" w:styleId="Otevilenseznam1">
    <w:name w:val="Oštevilčen seznam1"/>
    <w:basedOn w:val="Navade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ivzeto">
    <w:name w:val="Privzet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slov2Znak">
    <w:name w:val="Naslov 2 Znak"/>
    <w:basedOn w:val="Privzetapisavaodstavka"/>
    <w:link w:val="Naslov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avaden-zamik">
    <w:name w:val="Normal Indent"/>
    <w:basedOn w:val="Navaden"/>
    <w:uiPriority w:val="99"/>
    <w:semiHidden/>
    <w:rsid w:val="000D1F49"/>
    <w:pPr>
      <w:ind w:left="720"/>
    </w:pPr>
  </w:style>
  <w:style w:type="character" w:customStyle="1" w:styleId="Naslov3Znak">
    <w:name w:val="Naslov 3 Znak"/>
    <w:basedOn w:val="Privzetapisavaodstavka"/>
    <w:link w:val="Naslov3"/>
    <w:uiPriority w:val="1"/>
    <w:semiHidden/>
    <w:rsid w:val="00562601"/>
    <w:rPr>
      <w:b/>
      <w:bCs/>
      <w:color w:val="694A77"/>
      <w:sz w:val="24"/>
      <w:szCs w:val="27"/>
    </w:rPr>
  </w:style>
  <w:style w:type="paragraph" w:styleId="Kazalovsebine1">
    <w:name w:val="toc 1"/>
    <w:basedOn w:val="Navaden"/>
    <w:next w:val="Navaden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0D1F49"/>
    <w:rPr>
      <w:sz w:val="18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62601"/>
    <w:rPr>
      <w:sz w:val="18"/>
      <w:szCs w:val="20"/>
    </w:rPr>
  </w:style>
  <w:style w:type="paragraph" w:styleId="Oznaenseznam">
    <w:name w:val="List Bullet"/>
    <w:basedOn w:val="Navaden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Pripombabesedilo">
    <w:name w:val="annotation text"/>
    <w:basedOn w:val="Navaden"/>
    <w:link w:val="PripombabesediloZnak"/>
    <w:uiPriority w:val="99"/>
    <w:semiHidden/>
    <w:rsid w:val="000D1F49"/>
    <w:rPr>
      <w:szCs w:val="24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D4532"/>
    <w:rPr>
      <w:szCs w:val="24"/>
    </w:rPr>
  </w:style>
  <w:style w:type="paragraph" w:styleId="Glava">
    <w:name w:val="header"/>
    <w:basedOn w:val="Navaden"/>
    <w:link w:val="GlavaZnak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GlavaZnak">
    <w:name w:val="Glava Znak"/>
    <w:basedOn w:val="Privzetapisavaodstavka"/>
    <w:link w:val="Glava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Noga">
    <w:name w:val="footer"/>
    <w:basedOn w:val="Navaden"/>
    <w:link w:val="NogaZnak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NogaZnak">
    <w:name w:val="Noga Znak"/>
    <w:basedOn w:val="Privzetapisavaodstavka"/>
    <w:link w:val="Noga"/>
    <w:uiPriority w:val="99"/>
    <w:rsid w:val="002A648D"/>
    <w:rPr>
      <w:sz w:val="18"/>
      <w:szCs w:val="24"/>
    </w:rPr>
  </w:style>
  <w:style w:type="character" w:styleId="Sprotnaopomba-sklic">
    <w:name w:val="footnote reference"/>
    <w:basedOn w:val="Privzetapisavaodstavka"/>
    <w:uiPriority w:val="99"/>
    <w:semiHidden/>
    <w:rsid w:val="000D1F49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rsid w:val="000D1F49"/>
    <w:rPr>
      <w:sz w:val="18"/>
      <w:szCs w:val="18"/>
    </w:rPr>
  </w:style>
  <w:style w:type="paragraph" w:styleId="Otevilenseznam">
    <w:name w:val="List Number"/>
    <w:basedOn w:val="Navaden"/>
    <w:uiPriority w:val="99"/>
    <w:semiHidden/>
    <w:rsid w:val="000D1F49"/>
    <w:pPr>
      <w:numPr>
        <w:numId w:val="5"/>
      </w:numPr>
    </w:pPr>
  </w:style>
  <w:style w:type="character" w:styleId="Hiperpovezava">
    <w:name w:val="Hyperlink"/>
    <w:basedOn w:val="Privzetapisavaodstavka"/>
    <w:uiPriority w:val="99"/>
    <w:semiHidden/>
    <w:rsid w:val="000D1F49"/>
    <w:rPr>
      <w:color w:val="BF678E" w:themeColor="hyperlink"/>
      <w:u w:val="singl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D1F4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rezrazmikov">
    <w:name w:val="No Spacing"/>
    <w:basedOn w:val="Navaden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Naslov">
    <w:name w:val="Title"/>
    <w:basedOn w:val="Navaden"/>
    <w:next w:val="Navaden"/>
    <w:link w:val="Naslov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znaenseznam2">
    <w:name w:val="List Bullet 2"/>
    <w:basedOn w:val="Navaden"/>
    <w:uiPriority w:val="99"/>
    <w:semiHidden/>
    <w:rsid w:val="000D1F49"/>
    <w:pPr>
      <w:numPr>
        <w:ilvl w:val="1"/>
        <w:numId w:val="4"/>
      </w:numPr>
    </w:pPr>
  </w:style>
  <w:style w:type="table" w:customStyle="1" w:styleId="Tabelassliko">
    <w:name w:val="Tabela s sliko"/>
    <w:basedOn w:val="Navadnatabela"/>
    <w:uiPriority w:val="99"/>
    <w:rsid w:val="000D1F49"/>
    <w:tblPr/>
    <w:trPr>
      <w:cantSplit/>
    </w:trPr>
  </w:style>
  <w:style w:type="character" w:customStyle="1" w:styleId="Naslov4Znak">
    <w:name w:val="Naslov 4 Znak"/>
    <w:basedOn w:val="Privzetapisavaodstavka"/>
    <w:link w:val="Naslov4"/>
    <w:uiPriority w:val="9"/>
    <w:semiHidden/>
    <w:rsid w:val="00562601"/>
    <w:rPr>
      <w:b/>
      <w:sz w:val="25"/>
      <w:szCs w:val="25"/>
    </w:rPr>
  </w:style>
  <w:style w:type="character" w:customStyle="1" w:styleId="Naslov5Znak">
    <w:name w:val="Naslov 5 Znak"/>
    <w:basedOn w:val="Naslov2Znak"/>
    <w:link w:val="Naslov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azalovsebine2">
    <w:name w:val="toc 2"/>
    <w:basedOn w:val="Navaden"/>
    <w:next w:val="Navade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Kazalovsebine3">
    <w:name w:val="toc 3"/>
    <w:basedOn w:val="Navaden"/>
    <w:next w:val="Navade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azaloslik">
    <w:name w:val="table of figures"/>
    <w:basedOn w:val="Navaden"/>
    <w:next w:val="Navaden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Otevilenseznam2">
    <w:name w:val="List Number 2"/>
    <w:basedOn w:val="Navaden"/>
    <w:uiPriority w:val="99"/>
    <w:semiHidden/>
    <w:rsid w:val="000D1F49"/>
    <w:pPr>
      <w:numPr>
        <w:ilvl w:val="1"/>
        <w:numId w:val="5"/>
      </w:numPr>
    </w:pPr>
  </w:style>
  <w:style w:type="character" w:styleId="SledenaHiperpovezava">
    <w:name w:val="FollowedHyperlink"/>
    <w:basedOn w:val="Privzetapisavaodstavka"/>
    <w:uiPriority w:val="99"/>
    <w:semiHidden/>
    <w:rsid w:val="000D1F49"/>
    <w:rPr>
      <w:color w:val="731F1C" w:themeColor="followedHyperlink"/>
      <w:u w:val="single"/>
    </w:rPr>
  </w:style>
  <w:style w:type="paragraph" w:styleId="Navadensplet">
    <w:name w:val="Normal (Web)"/>
    <w:basedOn w:val="Navade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aslovknjige">
    <w:name w:val="Book Title"/>
    <w:basedOn w:val="Privzetapisavaodstavka"/>
    <w:uiPriority w:val="33"/>
    <w:semiHidden/>
    <w:rsid w:val="000D1F49"/>
    <w:rPr>
      <w:b/>
      <w:bCs/>
      <w:i/>
      <w:iCs/>
      <w:spacing w:val="5"/>
    </w:rPr>
  </w:style>
  <w:style w:type="paragraph" w:styleId="NaslovTOC">
    <w:name w:val="TOC Heading"/>
    <w:basedOn w:val="Navaden"/>
    <w:next w:val="Navade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besedilo">
    <w:name w:val="macro"/>
    <w:link w:val="Makrobesedilo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562601"/>
    <w:rPr>
      <w:rFonts w:ascii="Consolas" w:hAnsi="Consolas"/>
      <w:sz w:val="20"/>
      <w:szCs w:val="20"/>
    </w:rPr>
  </w:style>
  <w:style w:type="table" w:styleId="Tabelamrea">
    <w:name w:val="Table Grid"/>
    <w:basedOn w:val="Navadnatabela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806FF3"/>
    <w:rPr>
      <w:color w:val="808080"/>
    </w:rPr>
  </w:style>
  <w:style w:type="paragraph" w:customStyle="1" w:styleId="Glavetabele">
    <w:name w:val="Glave tabele"/>
    <w:basedOn w:val="Navaden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Podnaslovitabele">
    <w:name w:val="Podnaslovi tabele"/>
    <w:basedOn w:val="Navaden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Skupaj">
    <w:name w:val="Skupaj"/>
    <w:basedOn w:val="Navaden"/>
    <w:next w:val="Navaden"/>
    <w:link w:val="Skupajznakov"/>
    <w:uiPriority w:val="1"/>
    <w:qFormat/>
    <w:rsid w:val="002A648D"/>
    <w:rPr>
      <w:b/>
    </w:rPr>
  </w:style>
  <w:style w:type="character" w:customStyle="1" w:styleId="Skupajznakov">
    <w:name w:val="Skupaj znakov"/>
    <w:basedOn w:val="Privzetapisavaodstavka"/>
    <w:link w:val="Skupaj"/>
    <w:uiPriority w:val="1"/>
    <w:rsid w:val="002A648D"/>
    <w:rPr>
      <w:b/>
      <w:sz w:val="24"/>
    </w:rPr>
  </w:style>
  <w:style w:type="paragraph" w:styleId="Odstavekseznama">
    <w:name w:val="List Paragraph"/>
    <w:basedOn w:val="Navaden"/>
    <w:uiPriority w:val="34"/>
    <w:semiHidden/>
    <w:qFormat/>
    <w:rsid w:val="00A43B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emen.stefelin\Downloads\tf22837067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B518999-E338-42A7-9661-47ED397362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tf22837067_win32</Template>
  <TotalTime>9</TotalTime>
  <Pages>2</Pages>
  <Words>278</Words>
  <Characters>1586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 Fric</dc:creator>
  <cp:keywords/>
  <dc:description/>
  <cp:lastModifiedBy>Urška Fric</cp:lastModifiedBy>
  <cp:revision>2</cp:revision>
  <dcterms:created xsi:type="dcterms:W3CDTF">2025-10-10T09:30:00Z</dcterms:created>
  <dcterms:modified xsi:type="dcterms:W3CDTF">2025-10-10T09:30:00Z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